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130" w:rsidRDefault="00E92130" w:rsidP="00BE31B8">
      <w:pPr>
        <w:jc w:val="center"/>
        <w:rPr>
          <w:lang w:val="uk-UA"/>
        </w:rPr>
      </w:pPr>
      <w:r>
        <w:rPr>
          <w:lang w:val="uk-UA"/>
        </w:rPr>
        <w:t xml:space="preserve">Самостійна робота з дисципліни </w:t>
      </w:r>
    </w:p>
    <w:p w:rsidR="00E92130" w:rsidRDefault="00E92130" w:rsidP="00BE31B8">
      <w:pPr>
        <w:jc w:val="center"/>
        <w:rPr>
          <w:lang w:val="uk-UA"/>
        </w:rPr>
      </w:pPr>
      <w:r>
        <w:rPr>
          <w:lang w:val="uk-UA"/>
        </w:rPr>
        <w:t xml:space="preserve">«Теорія міжнародної економіки» </w:t>
      </w:r>
    </w:p>
    <w:p w:rsidR="00E92130" w:rsidRDefault="00E92130" w:rsidP="00BE31B8">
      <w:pPr>
        <w:jc w:val="center"/>
        <w:rPr>
          <w:lang w:val="uk-UA"/>
        </w:rPr>
      </w:pPr>
      <w:r>
        <w:rPr>
          <w:lang w:val="uk-UA"/>
        </w:rPr>
        <w:t>на період карантинних заходів</w:t>
      </w:r>
    </w:p>
    <w:p w:rsidR="00E92130" w:rsidRDefault="00E92130" w:rsidP="00BE31B8">
      <w:pPr>
        <w:jc w:val="center"/>
        <w:rPr>
          <w:lang w:val="uk-UA"/>
        </w:rPr>
      </w:pPr>
    </w:p>
    <w:p w:rsidR="00E92130" w:rsidRDefault="00E92130" w:rsidP="00BE31B8">
      <w:pPr>
        <w:jc w:val="center"/>
        <w:rPr>
          <w:lang w:val="uk-UA"/>
        </w:rPr>
      </w:pPr>
      <w:r>
        <w:rPr>
          <w:lang w:val="uk-UA"/>
        </w:rPr>
        <w:t>Лекційні заняття (19.03.20 та 02,03,20)</w:t>
      </w:r>
    </w:p>
    <w:p w:rsidR="00E92130" w:rsidRDefault="00E92130" w:rsidP="00BE31B8">
      <w:pPr>
        <w:jc w:val="center"/>
        <w:rPr>
          <w:lang w:val="uk-UA"/>
        </w:rPr>
      </w:pPr>
    </w:p>
    <w:p w:rsidR="00E92130" w:rsidRPr="00BE31B8" w:rsidRDefault="00E92130" w:rsidP="00BE31B8">
      <w:pPr>
        <w:rPr>
          <w:lang w:val="uk-UA"/>
        </w:rPr>
      </w:pPr>
      <w:r>
        <w:rPr>
          <w:lang w:val="uk-UA"/>
        </w:rPr>
        <w:t>Тема:</w:t>
      </w:r>
      <w:r w:rsidRPr="00BE31B8">
        <w:rPr>
          <w:lang w:val="uk-UA"/>
        </w:rPr>
        <w:t xml:space="preserve"> ТРАНСНАЦІОНАЛІЗАЦІЯ</w:t>
      </w:r>
      <w:r>
        <w:rPr>
          <w:lang w:val="uk-UA"/>
        </w:rPr>
        <w:t xml:space="preserve"> </w:t>
      </w:r>
      <w:r w:rsidRPr="00BE31B8">
        <w:rPr>
          <w:lang w:val="uk-UA"/>
        </w:rPr>
        <w:t>І ГЛОБАЛЬНА ТРАНСФОРМАЦІЯ</w:t>
      </w:r>
    </w:p>
    <w:p w:rsidR="00E92130" w:rsidRDefault="00E92130" w:rsidP="00BE31B8">
      <w:pPr>
        <w:rPr>
          <w:lang w:val="uk-UA"/>
        </w:rPr>
      </w:pPr>
      <w:r w:rsidRPr="00BE31B8">
        <w:rPr>
          <w:lang w:val="uk-UA"/>
        </w:rPr>
        <w:t>СВІТОВОЇ ЕКОНОМІКИ</w:t>
      </w:r>
    </w:p>
    <w:p w:rsidR="00E92130" w:rsidRPr="00BE31B8" w:rsidRDefault="00E92130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>1. Транснаціоналізація як форма глобальної трансформації</w:t>
      </w:r>
    </w:p>
    <w:p w:rsidR="00E92130" w:rsidRPr="00BE31B8" w:rsidRDefault="00E92130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>світової економіки.</w:t>
      </w:r>
    </w:p>
    <w:p w:rsidR="00E92130" w:rsidRPr="00BE31B8" w:rsidRDefault="00E92130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>2. Модель ТНК.</w:t>
      </w:r>
    </w:p>
    <w:p w:rsidR="00E92130" w:rsidRDefault="00E92130" w:rsidP="00BE31B8">
      <w:pPr>
        <w:rPr>
          <w:b w:val="0"/>
          <w:lang w:val="uk-UA"/>
        </w:rPr>
      </w:pPr>
      <w:r w:rsidRPr="00BE31B8">
        <w:rPr>
          <w:b w:val="0"/>
          <w:lang w:val="uk-UA"/>
        </w:rPr>
        <w:t>3. ТНК як суб’єкт глобальної економіки.</w:t>
      </w:r>
    </w:p>
    <w:p w:rsidR="00E92130" w:rsidRDefault="00E92130" w:rsidP="00BE31B8">
      <w:pPr>
        <w:jc w:val="center"/>
        <w:rPr>
          <w:lang w:val="uk-UA"/>
        </w:rPr>
      </w:pPr>
    </w:p>
    <w:p w:rsidR="00E92130" w:rsidRDefault="00E92130" w:rsidP="00BE31B8">
      <w:pPr>
        <w:jc w:val="center"/>
        <w:rPr>
          <w:lang w:val="uk-UA"/>
        </w:rPr>
      </w:pPr>
      <w:r>
        <w:rPr>
          <w:lang w:val="uk-UA"/>
        </w:rPr>
        <w:t>Семінарські  заняття (4 години)</w:t>
      </w:r>
    </w:p>
    <w:p w:rsidR="00E92130" w:rsidRDefault="00E92130" w:rsidP="00821628">
      <w:pPr>
        <w:pStyle w:val="ListParagraph"/>
        <w:rPr>
          <w:b w:val="0"/>
          <w:sz w:val="24"/>
          <w:lang w:val="uk-UA"/>
        </w:rPr>
      </w:pPr>
    </w:p>
    <w:p w:rsidR="00E92130" w:rsidRDefault="00E92130" w:rsidP="003279E4">
      <w:pPr>
        <w:rPr>
          <w:b w:val="0"/>
          <w:lang w:val="uk-UA"/>
        </w:rPr>
      </w:pPr>
      <w:r w:rsidRPr="00360458">
        <w:rPr>
          <w:lang w:val="uk-UA"/>
        </w:rPr>
        <w:t xml:space="preserve">Завдання </w:t>
      </w:r>
      <w:r>
        <w:rPr>
          <w:lang w:val="uk-UA"/>
        </w:rPr>
        <w:t xml:space="preserve">1 </w:t>
      </w:r>
      <w:r w:rsidRPr="00360458">
        <w:rPr>
          <w:b w:val="0"/>
          <w:lang w:val="uk-UA"/>
        </w:rPr>
        <w:t>Зробити конспект лекції</w:t>
      </w:r>
      <w:r>
        <w:rPr>
          <w:lang w:val="uk-UA"/>
        </w:rPr>
        <w:t xml:space="preserve"> </w:t>
      </w:r>
      <w:r w:rsidRPr="00360458">
        <w:rPr>
          <w:b w:val="0"/>
          <w:lang w:val="uk-UA"/>
        </w:rPr>
        <w:t xml:space="preserve">та </w:t>
      </w:r>
      <w:r>
        <w:rPr>
          <w:b w:val="0"/>
          <w:lang w:val="uk-UA"/>
        </w:rPr>
        <w:t>скласти до неї по 10 тестових завдань.</w:t>
      </w:r>
    </w:p>
    <w:p w:rsidR="00E92130" w:rsidRPr="00937B70" w:rsidRDefault="00E92130" w:rsidP="003279E4">
      <w:pPr>
        <w:jc w:val="both"/>
        <w:rPr>
          <w:b w:val="0"/>
          <w:lang w:val="uk-UA"/>
        </w:rPr>
      </w:pPr>
      <w:r w:rsidRPr="00937B70">
        <w:rPr>
          <w:lang w:val="uk-UA"/>
        </w:rPr>
        <w:t xml:space="preserve">Завдання </w:t>
      </w:r>
      <w:r>
        <w:rPr>
          <w:lang w:val="uk-UA"/>
        </w:rPr>
        <w:t>2</w:t>
      </w:r>
      <w:r w:rsidRPr="00937B70">
        <w:rPr>
          <w:lang w:val="uk-UA"/>
        </w:rPr>
        <w:t xml:space="preserve">. </w:t>
      </w:r>
      <w:r w:rsidRPr="00937B70">
        <w:rPr>
          <w:b w:val="0"/>
          <w:lang w:val="uk-UA"/>
        </w:rPr>
        <w:t>Обрати транснаціональну компанію та зробити по ній презентацію</w:t>
      </w:r>
      <w:r>
        <w:rPr>
          <w:b w:val="0"/>
          <w:lang w:val="uk-UA"/>
        </w:rPr>
        <w:t>.</w:t>
      </w:r>
    </w:p>
    <w:p w:rsidR="00E92130" w:rsidRPr="001B4C91" w:rsidRDefault="00E92130" w:rsidP="003279E4">
      <w:pPr>
        <w:rPr>
          <w:lang w:val="uk-UA"/>
        </w:rPr>
      </w:pPr>
    </w:p>
    <w:sectPr w:rsidR="00E92130" w:rsidRPr="001B4C91" w:rsidSect="00FF4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F3258F"/>
    <w:multiLevelType w:val="hybridMultilevel"/>
    <w:tmpl w:val="1D3003F6"/>
    <w:lvl w:ilvl="0" w:tplc="2BA23B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197545F"/>
    <w:multiLevelType w:val="hybridMultilevel"/>
    <w:tmpl w:val="2316587E"/>
    <w:lvl w:ilvl="0" w:tplc="E404FCB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>
    <w:nsid w:val="571E5C3F"/>
    <w:multiLevelType w:val="hybridMultilevel"/>
    <w:tmpl w:val="3622041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">
    <w:nsid w:val="69291F9D"/>
    <w:multiLevelType w:val="hybridMultilevel"/>
    <w:tmpl w:val="DD34AED2"/>
    <w:lvl w:ilvl="0" w:tplc="018CB6B6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31B8"/>
    <w:rsid w:val="001B4C91"/>
    <w:rsid w:val="003279E4"/>
    <w:rsid w:val="00360458"/>
    <w:rsid w:val="003F5104"/>
    <w:rsid w:val="004D2484"/>
    <w:rsid w:val="00535A6E"/>
    <w:rsid w:val="00620920"/>
    <w:rsid w:val="0067196E"/>
    <w:rsid w:val="00821628"/>
    <w:rsid w:val="00937B70"/>
    <w:rsid w:val="00992D9D"/>
    <w:rsid w:val="00A5362A"/>
    <w:rsid w:val="00BE31B8"/>
    <w:rsid w:val="00C73AE9"/>
    <w:rsid w:val="00DA788E"/>
    <w:rsid w:val="00E92130"/>
    <w:rsid w:val="00F00CE9"/>
    <w:rsid w:val="00F67796"/>
    <w:rsid w:val="00FF4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1B8"/>
    <w:rPr>
      <w:rFonts w:ascii="Times New Roman" w:eastAsia="Times New Roman" w:hAnsi="Times New Roman"/>
      <w:b/>
      <w:bCs/>
      <w:sz w:val="28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2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78</Words>
  <Characters>449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Самостійна робота з дисципліни </dc:title>
  <dc:subject/>
  <dc:creator>RePack by Diakov</dc:creator>
  <cp:keywords/>
  <dc:description/>
  <cp:lastModifiedBy>Ляшенко</cp:lastModifiedBy>
  <cp:revision>2</cp:revision>
  <dcterms:created xsi:type="dcterms:W3CDTF">2020-03-16T13:36:00Z</dcterms:created>
  <dcterms:modified xsi:type="dcterms:W3CDTF">2020-03-16T13:36:00Z</dcterms:modified>
</cp:coreProperties>
</file>