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B6" w:rsidRPr="006126E6" w:rsidRDefault="000A6DB6" w:rsidP="00170AD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126E6">
        <w:rPr>
          <w:rFonts w:ascii="Times New Roman" w:hAnsi="Times New Roman"/>
          <w:b/>
          <w:sz w:val="28"/>
          <w:szCs w:val="28"/>
          <w:lang w:val="uk-UA"/>
        </w:rPr>
        <w:t>Шановні студенти!</w:t>
      </w:r>
    </w:p>
    <w:p w:rsidR="000A6DB6" w:rsidRPr="006126E6" w:rsidRDefault="000A6DB6" w:rsidP="00170AD9">
      <w:pPr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6126E6">
        <w:rPr>
          <w:rFonts w:ascii="Times New Roman" w:hAnsi="Times New Roman"/>
          <w:sz w:val="28"/>
          <w:szCs w:val="28"/>
          <w:lang w:val="uk-UA"/>
        </w:rPr>
        <w:t xml:space="preserve">Згідно з наказом ректора ХДУ від 12.03.2020 № 276-Д «Про виконання заходів щодо запобігання захворюванням, викликаним коронавірусом </w:t>
      </w:r>
      <w:r w:rsidRPr="006126E6">
        <w:rPr>
          <w:rFonts w:ascii="Times New Roman" w:hAnsi="Times New Roman"/>
          <w:sz w:val="28"/>
          <w:szCs w:val="28"/>
          <w:lang w:val="en-US"/>
        </w:rPr>
        <w:t>COVID</w:t>
      </w:r>
      <w:r w:rsidRPr="006126E6">
        <w:rPr>
          <w:rFonts w:ascii="Times New Roman" w:hAnsi="Times New Roman"/>
          <w:sz w:val="28"/>
          <w:szCs w:val="28"/>
          <w:lang w:val="uk-UA"/>
        </w:rPr>
        <w:t xml:space="preserve">-19, в університеті», в період з 12.03 по 03.04.2020 р. </w:t>
      </w:r>
      <w:r w:rsidRPr="006126E6">
        <w:rPr>
          <w:rFonts w:ascii="Times New Roman" w:hAnsi="Times New Roman"/>
          <w:b/>
          <w:sz w:val="28"/>
          <w:szCs w:val="28"/>
          <w:u w:val="single"/>
          <w:lang w:val="uk-UA"/>
        </w:rPr>
        <w:t>здійснення освітнього процесу відбуватиметься у дистанційному режимі.</w:t>
      </w:r>
    </w:p>
    <w:p w:rsidR="000A6DB6" w:rsidRDefault="000A6DB6" w:rsidP="00170AD9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Завдання до ОК СВО «Бакалавр» </w:t>
      </w:r>
      <w:r w:rsidRPr="006126E6"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Психокорекція</w:t>
      </w:r>
      <w:r w:rsidRPr="006126E6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0A6DB6" w:rsidRPr="00170AD9" w:rsidRDefault="000A6DB6" w:rsidP="00170AD9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70AD9">
        <w:rPr>
          <w:rFonts w:ascii="Times New Roman" w:hAnsi="Times New Roman"/>
          <w:sz w:val="28"/>
          <w:szCs w:val="28"/>
          <w:lang w:val="uk-UA"/>
        </w:rPr>
        <w:t>Самостійно опрацювати та законспектувати такі теми</w:t>
      </w:r>
      <w:r>
        <w:rPr>
          <w:rFonts w:ascii="Times New Roman" w:hAnsi="Times New Roman"/>
          <w:sz w:val="28"/>
          <w:szCs w:val="28"/>
          <w:lang w:val="uk-UA"/>
        </w:rPr>
        <w:t>, виконати творчі завдання до теми</w:t>
      </w:r>
      <w:r w:rsidRPr="00170AD9">
        <w:rPr>
          <w:rFonts w:ascii="Times New Roman" w:hAnsi="Times New Roman"/>
          <w:sz w:val="28"/>
          <w:szCs w:val="28"/>
          <w:lang w:val="uk-UA"/>
        </w:rPr>
        <w:t>:</w:t>
      </w:r>
    </w:p>
    <w:p w:rsidR="000A6DB6" w:rsidRDefault="000A6DB6" w:rsidP="00170AD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Індивідуальна та групова психологічна корекція.</w:t>
      </w:r>
    </w:p>
    <w:p w:rsidR="000A6DB6" w:rsidRDefault="000A6DB6" w:rsidP="00170AD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Психологічна корекція дітей з порушеннями когнітивної сфери та емоційними розладами.</w:t>
      </w:r>
    </w:p>
    <w:p w:rsidR="000A6DB6" w:rsidRPr="00170AD9" w:rsidRDefault="000A6DB6" w:rsidP="00170AD9">
      <w:pPr>
        <w:pStyle w:val="ListParagraph"/>
        <w:numPr>
          <w:ilvl w:val="0"/>
          <w:numId w:val="5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70AD9">
        <w:rPr>
          <w:rFonts w:ascii="Times New Roman" w:hAnsi="Times New Roman"/>
          <w:sz w:val="28"/>
          <w:szCs w:val="28"/>
          <w:lang w:val="uk-UA"/>
        </w:rPr>
        <w:t>Провести та описати результати за психокорекційною методикою «</w:t>
      </w:r>
      <w:r>
        <w:rPr>
          <w:rFonts w:ascii="Times New Roman" w:hAnsi="Times New Roman"/>
          <w:sz w:val="28"/>
          <w:szCs w:val="28"/>
          <w:lang w:val="uk-UA"/>
        </w:rPr>
        <w:t>Метафоричний автопортрет</w:t>
      </w:r>
      <w:r w:rsidRPr="00170AD9">
        <w:rPr>
          <w:rFonts w:ascii="Times New Roman" w:hAnsi="Times New Roman"/>
          <w:sz w:val="28"/>
          <w:szCs w:val="28"/>
          <w:lang w:val="uk-UA"/>
        </w:rPr>
        <w:t>»</w:t>
      </w:r>
    </w:p>
    <w:p w:rsidR="000A6DB6" w:rsidRDefault="000A6DB6" w:rsidP="00170AD9">
      <w:r w:rsidRPr="006126E6">
        <w:rPr>
          <w:rFonts w:ascii="Times New Roman" w:hAnsi="Times New Roman"/>
          <w:sz w:val="28"/>
          <w:szCs w:val="28"/>
          <w:lang w:val="uk-UA"/>
        </w:rPr>
        <w:t>Всі уточненн</w:t>
      </w:r>
      <w:r>
        <w:rPr>
          <w:rFonts w:ascii="Times New Roman" w:hAnsi="Times New Roman"/>
          <w:sz w:val="28"/>
          <w:szCs w:val="28"/>
          <w:lang w:val="uk-UA"/>
        </w:rPr>
        <w:t xml:space="preserve">я, а також додаткові матеріали у створеній групі </w:t>
      </w:r>
      <w:hyperlink r:id="rId5" w:history="1">
        <w:r>
          <w:rPr>
            <w:rStyle w:val="Hyperlink"/>
          </w:rPr>
          <w:t>https://invite.viber.com/?g2=AQB3bkapeicRtEs5EaZi%2BaafqTDkXnPHFUej3ZTXBTAqafqPhg9jLdAVu9gDTZui&amp;lang=ru</w:t>
        </w:r>
      </w:hyperlink>
      <w:bookmarkStart w:id="0" w:name="_GoBack"/>
      <w:bookmarkEnd w:id="0"/>
    </w:p>
    <w:sectPr w:rsidR="000A6DB6" w:rsidSect="00742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2272C"/>
    <w:multiLevelType w:val="hybridMultilevel"/>
    <w:tmpl w:val="D3F4AE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43810"/>
    <w:multiLevelType w:val="hybridMultilevel"/>
    <w:tmpl w:val="100633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81679"/>
    <w:multiLevelType w:val="hybridMultilevel"/>
    <w:tmpl w:val="B0EA7404"/>
    <w:lvl w:ilvl="0" w:tplc="592C76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EA7FA2"/>
    <w:multiLevelType w:val="hybridMultilevel"/>
    <w:tmpl w:val="747C4E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446D3C"/>
    <w:multiLevelType w:val="hybridMultilevel"/>
    <w:tmpl w:val="EFAEA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0AD9"/>
    <w:rsid w:val="000A6DB6"/>
    <w:rsid w:val="00170AD9"/>
    <w:rsid w:val="00544309"/>
    <w:rsid w:val="005C7847"/>
    <w:rsid w:val="006126E6"/>
    <w:rsid w:val="00742A33"/>
    <w:rsid w:val="00926CCF"/>
    <w:rsid w:val="00C83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AD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70AD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170AD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vite.viber.com/?g2=AQB3bkapeicRtEs5EaZi%2BaafqTDkXnPHFUej3ZTXBTAqafqPhg9jLdAVu9gDTZui&amp;lang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137</Words>
  <Characters>781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Yatsuk</dc:creator>
  <cp:keywords/>
  <dc:description/>
  <cp:lastModifiedBy>VBiloushchenko</cp:lastModifiedBy>
  <cp:revision>3</cp:revision>
  <dcterms:created xsi:type="dcterms:W3CDTF">2020-03-16T19:41:00Z</dcterms:created>
  <dcterms:modified xsi:type="dcterms:W3CDTF">2020-03-18T08:32:00Z</dcterms:modified>
</cp:coreProperties>
</file>